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100-TP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uphalstraße 67 - Los 1 - Munitionssondier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 - Munitionssondier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